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480"/>
        <w:gridCol w:w="689"/>
        <w:gridCol w:w="329"/>
        <w:gridCol w:w="2582"/>
      </w:tblGrid>
      <w:tr w:rsidR="004F6FFF" w:rsidTr="008B5E94">
        <w:trPr>
          <w:trHeight w:hRule="exact" w:val="360"/>
          <w:jc w:val="center"/>
        </w:trPr>
        <w:tc>
          <w:tcPr>
            <w:tcW w:w="6480" w:type="dxa"/>
          </w:tcPr>
          <w:p w:rsidR="004F6FFF" w:rsidRDefault="004F6FFF"/>
        </w:tc>
        <w:tc>
          <w:tcPr>
            <w:tcW w:w="689" w:type="dxa"/>
            <w:tcBorders>
              <w:right w:val="thickThinSmallGap" w:sz="36" w:space="0" w:color="FFFFFF" w:themeColor="background1"/>
            </w:tcBorders>
          </w:tcPr>
          <w:p w:rsidR="004F6FFF" w:rsidRDefault="004F6FFF"/>
        </w:tc>
        <w:tc>
          <w:tcPr>
            <w:tcW w:w="329" w:type="dxa"/>
            <w:tcBorders>
              <w:left w:val="thickThinSmallGap" w:sz="36" w:space="0" w:color="FFFFFF" w:themeColor="background1"/>
            </w:tcBorders>
          </w:tcPr>
          <w:p w:rsidR="004F6FFF" w:rsidRDefault="004F6FFF"/>
        </w:tc>
        <w:tc>
          <w:tcPr>
            <w:tcW w:w="2582" w:type="dxa"/>
          </w:tcPr>
          <w:p w:rsidR="004F6FFF" w:rsidRDefault="004F6FFF"/>
        </w:tc>
      </w:tr>
      <w:tr w:rsidR="004F6FFF" w:rsidTr="009F70C4">
        <w:trPr>
          <w:trHeight w:hRule="exact" w:val="13752"/>
          <w:jc w:val="center"/>
        </w:trPr>
        <w:tc>
          <w:tcPr>
            <w:tcW w:w="6480" w:type="dxa"/>
            <w:shd w:val="clear" w:color="auto" w:fill="A6A6A6" w:themeFill="background1" w:themeFillShade="A6"/>
          </w:tcPr>
          <w:p w:rsidR="00AE4567" w:rsidRDefault="00AE4567" w:rsidP="003F3D48">
            <w:pPr>
              <w:pStyle w:val="Title"/>
              <w:tabs>
                <w:tab w:val="right" w:pos="6336"/>
              </w:tabs>
              <w:rPr>
                <w:sz w:val="96"/>
                <w:szCs w:val="96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1B0D9FAA" wp14:editId="74B2EFEE">
                  <wp:simplePos x="0" y="0"/>
                  <wp:positionH relativeFrom="column">
                    <wp:posOffset>-6622</wp:posOffset>
                  </wp:positionH>
                  <wp:positionV relativeFrom="paragraph">
                    <wp:posOffset>179070</wp:posOffset>
                  </wp:positionV>
                  <wp:extent cx="3731789" cy="2482850"/>
                  <wp:effectExtent l="19050" t="19050" r="21590" b="1270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789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3D48">
              <w:rPr>
                <w:sz w:val="96"/>
                <w:szCs w:val="96"/>
              </w:rPr>
              <w:tab/>
            </w:r>
          </w:p>
          <w:p w:rsidR="00AE4567" w:rsidRDefault="00AE4567" w:rsidP="009F70C4">
            <w:pPr>
              <w:pStyle w:val="Title"/>
              <w:jc w:val="right"/>
              <w:rPr>
                <w:sz w:val="96"/>
                <w:szCs w:val="96"/>
              </w:rPr>
            </w:pPr>
          </w:p>
          <w:p w:rsidR="00AE4567" w:rsidRDefault="00AE4567" w:rsidP="0063456C">
            <w:pPr>
              <w:pStyle w:val="Title"/>
              <w:rPr>
                <w:sz w:val="96"/>
                <w:szCs w:val="96"/>
              </w:rPr>
            </w:pPr>
          </w:p>
          <w:p w:rsidR="00AE4567" w:rsidRDefault="00AE4567" w:rsidP="0063456C">
            <w:pPr>
              <w:pStyle w:val="Title"/>
              <w:rPr>
                <w:sz w:val="96"/>
                <w:szCs w:val="96"/>
              </w:rPr>
            </w:pPr>
          </w:p>
          <w:p w:rsidR="00AE4567" w:rsidRDefault="00AE4567" w:rsidP="0063456C">
            <w:pPr>
              <w:pStyle w:val="Title"/>
              <w:rPr>
                <w:sz w:val="96"/>
                <w:szCs w:val="96"/>
              </w:rPr>
            </w:pPr>
          </w:p>
          <w:p w:rsidR="003F3D48" w:rsidRDefault="0063456C" w:rsidP="0063456C">
            <w:pPr>
              <w:pStyle w:val="Title"/>
              <w:rPr>
                <w:sz w:val="96"/>
                <w:szCs w:val="96"/>
              </w:rPr>
            </w:pPr>
            <w:r w:rsidRPr="00AE4567">
              <w:rPr>
                <w:sz w:val="96"/>
                <w:szCs w:val="96"/>
              </w:rPr>
              <w:t xml:space="preserve">TF North </w:t>
            </w:r>
            <w:r w:rsidR="003F3D48">
              <w:rPr>
                <w:sz w:val="96"/>
                <w:szCs w:val="96"/>
              </w:rPr>
              <w:t>HS</w:t>
            </w:r>
          </w:p>
          <w:p w:rsidR="0063456C" w:rsidRPr="00AE4567" w:rsidRDefault="0063456C" w:rsidP="0063456C">
            <w:pPr>
              <w:pStyle w:val="Title"/>
              <w:rPr>
                <w:sz w:val="96"/>
                <w:szCs w:val="96"/>
              </w:rPr>
            </w:pPr>
            <w:r w:rsidRPr="00AE4567">
              <w:rPr>
                <w:sz w:val="96"/>
                <w:szCs w:val="96"/>
              </w:rPr>
              <w:t>prom</w:t>
            </w:r>
          </w:p>
          <w:p w:rsidR="004F6FFF" w:rsidRPr="00AE4567" w:rsidRDefault="002C321E">
            <w:pPr>
              <w:pStyle w:val="EventHeading"/>
              <w:spacing w:before="360"/>
              <w:rPr>
                <w:color w:val="auto"/>
              </w:rPr>
            </w:pPr>
            <w:r w:rsidRPr="00AE4567">
              <w:rPr>
                <w:color w:val="auto"/>
              </w:rPr>
              <w:t>When</w:t>
            </w:r>
          </w:p>
          <w:p w:rsidR="004F6FFF" w:rsidRPr="009C65BA" w:rsidRDefault="009C65BA">
            <w:pPr>
              <w:pStyle w:val="EventInfo"/>
              <w:rPr>
                <w:sz w:val="56"/>
                <w:szCs w:val="56"/>
              </w:rPr>
            </w:pPr>
            <w:r w:rsidRPr="009C65BA">
              <w:rPr>
                <w:sz w:val="56"/>
                <w:szCs w:val="56"/>
              </w:rPr>
              <w:t xml:space="preserve">Saturday, </w:t>
            </w:r>
            <w:r w:rsidR="0048025B" w:rsidRPr="009C65BA">
              <w:rPr>
                <w:sz w:val="56"/>
                <w:szCs w:val="56"/>
              </w:rPr>
              <w:t>May 18, 2019</w:t>
            </w:r>
          </w:p>
          <w:p w:rsidR="004F6FFF" w:rsidRPr="009C65BA" w:rsidRDefault="0063456C">
            <w:pPr>
              <w:pStyle w:val="EventInfo"/>
              <w:rPr>
                <w:sz w:val="56"/>
                <w:szCs w:val="56"/>
              </w:rPr>
            </w:pPr>
            <w:r w:rsidRPr="009C65BA">
              <w:rPr>
                <w:sz w:val="56"/>
                <w:szCs w:val="56"/>
              </w:rPr>
              <w:t>6</w:t>
            </w:r>
            <w:r w:rsidR="00C547D1" w:rsidRPr="009C65BA">
              <w:rPr>
                <w:sz w:val="56"/>
                <w:szCs w:val="56"/>
              </w:rPr>
              <w:t xml:space="preserve">:00 </w:t>
            </w:r>
            <w:r w:rsidRPr="009C65BA">
              <w:rPr>
                <w:sz w:val="56"/>
                <w:szCs w:val="56"/>
              </w:rPr>
              <w:t>pm</w:t>
            </w:r>
            <w:r w:rsidR="003E41E1" w:rsidRPr="009C65BA">
              <w:rPr>
                <w:sz w:val="56"/>
                <w:szCs w:val="56"/>
              </w:rPr>
              <w:t xml:space="preserve"> -10:30</w:t>
            </w:r>
            <w:r w:rsidR="00E0298A" w:rsidRPr="009C65BA">
              <w:rPr>
                <w:sz w:val="56"/>
                <w:szCs w:val="56"/>
              </w:rPr>
              <w:t xml:space="preserve"> </w:t>
            </w:r>
            <w:r w:rsidRPr="009C65BA">
              <w:rPr>
                <w:sz w:val="56"/>
                <w:szCs w:val="56"/>
              </w:rPr>
              <w:t>pm</w:t>
            </w:r>
          </w:p>
          <w:p w:rsidR="004F6FFF" w:rsidRPr="00AE4567" w:rsidRDefault="002C321E">
            <w:pPr>
              <w:pStyle w:val="EventHeading"/>
              <w:rPr>
                <w:color w:val="auto"/>
              </w:rPr>
            </w:pPr>
            <w:r w:rsidRPr="00AE4567">
              <w:rPr>
                <w:color w:val="auto"/>
              </w:rPr>
              <w:t>Where</w:t>
            </w:r>
          </w:p>
          <w:p w:rsidR="004F6FFF" w:rsidRPr="007C6887" w:rsidRDefault="0063456C">
            <w:pPr>
              <w:pStyle w:val="EventInfo"/>
              <w:rPr>
                <w:sz w:val="56"/>
                <w:szCs w:val="56"/>
              </w:rPr>
            </w:pPr>
            <w:r w:rsidRPr="007C6887">
              <w:rPr>
                <w:sz w:val="56"/>
                <w:szCs w:val="56"/>
              </w:rPr>
              <w:t>Hyatt Regency Chicago</w:t>
            </w:r>
          </w:p>
          <w:p w:rsidR="004F6FFF" w:rsidRPr="009C65BA" w:rsidRDefault="00E21D81">
            <w:pPr>
              <w:pStyle w:val="Address"/>
              <w:rPr>
                <w:sz w:val="36"/>
                <w:szCs w:val="36"/>
              </w:rPr>
            </w:pPr>
            <w:r w:rsidRPr="009C65BA">
              <w:rPr>
                <w:sz w:val="36"/>
                <w:szCs w:val="36"/>
              </w:rPr>
              <w:t>Crystal Ballroom- 151 E.</w:t>
            </w:r>
            <w:r w:rsidR="0063456C" w:rsidRPr="009C65BA">
              <w:rPr>
                <w:sz w:val="36"/>
                <w:szCs w:val="36"/>
              </w:rPr>
              <w:t xml:space="preserve"> Wacker </w:t>
            </w:r>
            <w:r w:rsidR="00E0298A" w:rsidRPr="009C65BA">
              <w:rPr>
                <w:sz w:val="36"/>
                <w:szCs w:val="36"/>
              </w:rPr>
              <w:t xml:space="preserve">Dr. </w:t>
            </w:r>
            <w:r w:rsidR="0063456C" w:rsidRPr="009C65BA">
              <w:rPr>
                <w:sz w:val="36"/>
                <w:szCs w:val="36"/>
              </w:rPr>
              <w:t>Chicago, IL</w:t>
            </w:r>
          </w:p>
          <w:p w:rsidR="009C65BA" w:rsidRDefault="002C321E">
            <w:pPr>
              <w:pStyle w:val="BlockText"/>
              <w:rPr>
                <w:sz w:val="32"/>
                <w:szCs w:val="32"/>
              </w:rPr>
            </w:pPr>
            <w:r w:rsidRPr="00AE4567">
              <w:rPr>
                <w:color w:val="auto"/>
              </w:rPr>
              <w:t>FEATURING</w:t>
            </w:r>
            <w:r>
              <w:t xml:space="preserve"> </w:t>
            </w:r>
            <w:r w:rsidRPr="009C65BA">
              <w:rPr>
                <w:sz w:val="32"/>
                <w:szCs w:val="32"/>
              </w:rPr>
              <w:t xml:space="preserve">· </w:t>
            </w:r>
            <w:r w:rsidR="0063456C" w:rsidRPr="009C65BA">
              <w:rPr>
                <w:sz w:val="32"/>
                <w:szCs w:val="32"/>
              </w:rPr>
              <w:t>Buffet</w:t>
            </w:r>
            <w:r w:rsidR="009C65BA" w:rsidRPr="009C65BA">
              <w:rPr>
                <w:sz w:val="32"/>
                <w:szCs w:val="32"/>
              </w:rPr>
              <w:t>:</w:t>
            </w:r>
            <w:r w:rsidR="0063456C" w:rsidRPr="009C65BA">
              <w:rPr>
                <w:sz w:val="32"/>
                <w:szCs w:val="32"/>
              </w:rPr>
              <w:t xml:space="preserve"> </w:t>
            </w:r>
            <w:r w:rsidR="004C07BA" w:rsidRPr="009C65BA">
              <w:rPr>
                <w:sz w:val="32"/>
                <w:szCs w:val="32"/>
              </w:rPr>
              <w:t>Appetizers/</w:t>
            </w:r>
            <w:r w:rsidR="0063456C" w:rsidRPr="009C65BA">
              <w:rPr>
                <w:sz w:val="32"/>
                <w:szCs w:val="32"/>
              </w:rPr>
              <w:t>Dinner/Dessert</w:t>
            </w:r>
            <w:r w:rsidRPr="009C65BA">
              <w:rPr>
                <w:sz w:val="32"/>
                <w:szCs w:val="32"/>
              </w:rPr>
              <w:t xml:space="preserve"> </w:t>
            </w:r>
          </w:p>
          <w:p w:rsidR="009C65BA" w:rsidRDefault="002C321E">
            <w:pPr>
              <w:pStyle w:val="BlockText"/>
              <w:rPr>
                <w:sz w:val="32"/>
                <w:szCs w:val="32"/>
              </w:rPr>
            </w:pPr>
            <w:r w:rsidRPr="009C65BA">
              <w:rPr>
                <w:sz w:val="32"/>
                <w:szCs w:val="32"/>
              </w:rPr>
              <w:t xml:space="preserve">· </w:t>
            </w:r>
            <w:r w:rsidR="0063456C" w:rsidRPr="009C65BA">
              <w:rPr>
                <w:sz w:val="32"/>
                <w:szCs w:val="32"/>
              </w:rPr>
              <w:t>Unlimited Soft Drinks</w:t>
            </w:r>
            <w:r w:rsidR="004C07BA" w:rsidRPr="009C65BA">
              <w:rPr>
                <w:sz w:val="32"/>
                <w:szCs w:val="32"/>
              </w:rPr>
              <w:t xml:space="preserve"> </w:t>
            </w:r>
            <w:r w:rsidR="009C65BA" w:rsidRPr="009C65BA">
              <w:rPr>
                <w:sz w:val="32"/>
                <w:szCs w:val="32"/>
              </w:rPr>
              <w:t xml:space="preserve">&amp; </w:t>
            </w:r>
            <w:r w:rsidR="004C07BA" w:rsidRPr="009C65BA">
              <w:rPr>
                <w:sz w:val="32"/>
                <w:szCs w:val="32"/>
              </w:rPr>
              <w:t>Specialty beverages</w:t>
            </w:r>
          </w:p>
          <w:p w:rsidR="004F6FFF" w:rsidRPr="009C65BA" w:rsidRDefault="009C65BA">
            <w:pPr>
              <w:pStyle w:val="BlockText"/>
              <w:rPr>
                <w:sz w:val="32"/>
                <w:szCs w:val="32"/>
              </w:rPr>
            </w:pPr>
            <w:r w:rsidRPr="009C65BA">
              <w:rPr>
                <w:sz w:val="32"/>
                <w:szCs w:val="32"/>
              </w:rPr>
              <w:t>·</w:t>
            </w:r>
            <w:r>
              <w:rPr>
                <w:sz w:val="32"/>
                <w:szCs w:val="32"/>
              </w:rPr>
              <w:t xml:space="preserve"> </w:t>
            </w:r>
            <w:r w:rsidR="00925C00">
              <w:rPr>
                <w:sz w:val="32"/>
                <w:szCs w:val="32"/>
              </w:rPr>
              <w:t>Portrait Photographer</w:t>
            </w:r>
            <w:r w:rsidR="002C321E" w:rsidRPr="009C65BA">
              <w:rPr>
                <w:sz w:val="32"/>
                <w:szCs w:val="32"/>
              </w:rPr>
              <w:t xml:space="preserve"> · </w:t>
            </w:r>
            <w:r w:rsidR="004C07BA" w:rsidRPr="009C65BA">
              <w:rPr>
                <w:noProof/>
                <w:sz w:val="32"/>
                <w:szCs w:val="32"/>
                <w:lang w:eastAsia="en-US"/>
              </w:rPr>
              <w:t xml:space="preserve">DJ </w:t>
            </w:r>
          </w:p>
          <w:p w:rsidR="004F6FFF" w:rsidRPr="00C749BF" w:rsidRDefault="004F6FFF">
            <w:pPr>
              <w:pStyle w:val="EventHeading"/>
              <w:rPr>
                <w:sz w:val="20"/>
              </w:rPr>
            </w:pPr>
          </w:p>
        </w:tc>
        <w:tc>
          <w:tcPr>
            <w:tcW w:w="689" w:type="dxa"/>
            <w:tcBorders>
              <w:right w:val="thickThinSmallGap" w:sz="36" w:space="0" w:color="FFFFFF" w:themeColor="background1"/>
            </w:tcBorders>
          </w:tcPr>
          <w:p w:rsidR="004F6FFF" w:rsidRDefault="004F6FFF"/>
        </w:tc>
        <w:tc>
          <w:tcPr>
            <w:tcW w:w="329" w:type="dxa"/>
            <w:tcBorders>
              <w:left w:val="thickThinSmallGap" w:sz="36" w:space="0" w:color="FFFFFF" w:themeColor="background1"/>
            </w:tcBorders>
          </w:tcPr>
          <w:p w:rsidR="004F6FFF" w:rsidRPr="002C321E" w:rsidRDefault="004F6FFF"/>
        </w:tc>
        <w:tc>
          <w:tcPr>
            <w:tcW w:w="2582" w:type="dxa"/>
          </w:tcPr>
          <w:p w:rsidR="004F6FFF" w:rsidRPr="002C321E" w:rsidRDefault="004F6FFF">
            <w:pPr>
              <w:pStyle w:val="EventSubhead"/>
            </w:pPr>
          </w:p>
          <w:p w:rsidR="004F6FFF" w:rsidRPr="003F3D48" w:rsidRDefault="002C321E">
            <w:pPr>
              <w:pStyle w:val="EventHeading"/>
              <w:rPr>
                <w:color w:val="A6A6A6" w:themeColor="background1" w:themeShade="A6"/>
              </w:rPr>
            </w:pPr>
            <w:r w:rsidRPr="003F3D48">
              <w:rPr>
                <w:color w:val="A6A6A6" w:themeColor="background1" w:themeShade="A6"/>
              </w:rPr>
              <w:t>Tickets</w:t>
            </w:r>
          </w:p>
          <w:p w:rsidR="00CC335D" w:rsidRPr="002C321E" w:rsidRDefault="00B57802" w:rsidP="00CC335D">
            <w:r>
              <w:t>April 29</w:t>
            </w:r>
            <w:r w:rsidRPr="00B57802">
              <w:rPr>
                <w:vertAlign w:val="superscript"/>
              </w:rPr>
              <w:t>th</w:t>
            </w:r>
            <w:r>
              <w:t xml:space="preserve"> </w:t>
            </w:r>
            <w:r w:rsidR="00AE4567">
              <w:t>–</w:t>
            </w:r>
            <w:r w:rsidR="00CC335D" w:rsidRPr="002C321E">
              <w:t xml:space="preserve"> </w:t>
            </w:r>
            <w:r>
              <w:t>May 3rd</w:t>
            </w:r>
            <w:r w:rsidR="00E0298A">
              <w:t xml:space="preserve"> </w:t>
            </w:r>
            <w:r w:rsidR="00B90813" w:rsidRPr="002C321E">
              <w:t xml:space="preserve"> </w:t>
            </w:r>
          </w:p>
          <w:p w:rsidR="004F6FFF" w:rsidRPr="002C321E" w:rsidRDefault="00B1383C" w:rsidP="0063456C">
            <w:r>
              <w:t>$120</w:t>
            </w:r>
            <w:r w:rsidR="00C86ED8" w:rsidRPr="002C321E">
              <w:t xml:space="preserve"> per person</w:t>
            </w:r>
          </w:p>
          <w:p w:rsidR="0063456C" w:rsidRPr="002C321E" w:rsidRDefault="0063456C" w:rsidP="0063456C">
            <w:pPr>
              <w:pStyle w:val="ListParagraph"/>
              <w:numPr>
                <w:ilvl w:val="0"/>
                <w:numId w:val="1"/>
              </w:numPr>
            </w:pPr>
            <w:r w:rsidRPr="002C321E">
              <w:t>CASH ONLY</w:t>
            </w:r>
          </w:p>
          <w:p w:rsidR="0063456C" w:rsidRPr="002C321E" w:rsidRDefault="0063456C" w:rsidP="0063456C">
            <w:pPr>
              <w:pStyle w:val="ListParagraph"/>
              <w:numPr>
                <w:ilvl w:val="0"/>
                <w:numId w:val="1"/>
              </w:numPr>
            </w:pPr>
            <w:r w:rsidRPr="002C321E">
              <w:t>NO REFUNDS</w:t>
            </w:r>
          </w:p>
          <w:p w:rsidR="004F6FFF" w:rsidRPr="003F3D48" w:rsidRDefault="0063456C">
            <w:pPr>
              <w:pStyle w:val="EventHeading"/>
              <w:rPr>
                <w:color w:val="A6A6A6" w:themeColor="background1" w:themeShade="A6"/>
              </w:rPr>
            </w:pPr>
            <w:r w:rsidRPr="003F3D48">
              <w:rPr>
                <w:color w:val="A6A6A6" w:themeColor="background1" w:themeShade="A6"/>
              </w:rPr>
              <w:t>Purchase</w:t>
            </w:r>
          </w:p>
          <w:p w:rsidR="0063456C" w:rsidRPr="002C321E" w:rsidRDefault="00B90813" w:rsidP="0063456C">
            <w:r w:rsidRPr="002C321E">
              <w:t xml:space="preserve">@ </w:t>
            </w:r>
            <w:r w:rsidR="008F7D6A">
              <w:t>Bookstore</w:t>
            </w:r>
          </w:p>
          <w:p w:rsidR="0063456C" w:rsidRPr="002C321E" w:rsidRDefault="00A27B99" w:rsidP="006345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8:15</w:t>
            </w:r>
            <w:r w:rsidR="00A87100">
              <w:rPr>
                <w:sz w:val="24"/>
                <w:szCs w:val="24"/>
              </w:rPr>
              <w:t xml:space="preserve"> a</w:t>
            </w:r>
            <w:r w:rsidR="0063456C" w:rsidRPr="002C321E">
              <w:rPr>
                <w:sz w:val="24"/>
                <w:szCs w:val="24"/>
              </w:rPr>
              <w:t>m</w:t>
            </w:r>
            <w:r w:rsidR="003E41E1" w:rsidRPr="002C321E">
              <w:rPr>
                <w:sz w:val="24"/>
                <w:szCs w:val="24"/>
              </w:rPr>
              <w:t xml:space="preserve"> </w:t>
            </w:r>
            <w:r w:rsidR="00F4360B" w:rsidRPr="002C321E">
              <w:rPr>
                <w:sz w:val="24"/>
                <w:szCs w:val="24"/>
              </w:rPr>
              <w:t>–</w:t>
            </w:r>
            <w:r w:rsidR="003E41E1" w:rsidRPr="002C32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3:30 </w:t>
            </w:r>
            <w:r w:rsidR="0063456C" w:rsidRPr="002C321E">
              <w:rPr>
                <w:sz w:val="24"/>
                <w:szCs w:val="24"/>
              </w:rPr>
              <w:t>pm</w:t>
            </w:r>
          </w:p>
          <w:p w:rsidR="004F6FFF" w:rsidRPr="003F3D48" w:rsidRDefault="0063456C">
            <w:pPr>
              <w:pStyle w:val="EventHeading"/>
              <w:rPr>
                <w:color w:val="A6A6A6" w:themeColor="background1" w:themeShade="A6"/>
              </w:rPr>
            </w:pPr>
            <w:r w:rsidRPr="003F3D48">
              <w:rPr>
                <w:color w:val="A6A6A6" w:themeColor="background1" w:themeShade="A6"/>
              </w:rPr>
              <w:t>Eligible</w:t>
            </w:r>
          </w:p>
          <w:p w:rsidR="004F6FFF" w:rsidRPr="002C321E" w:rsidRDefault="007B5F06" w:rsidP="0063456C">
            <w:r w:rsidRPr="002C321E">
              <w:t>Senior</w:t>
            </w:r>
            <w:r w:rsidR="0063456C" w:rsidRPr="002C321E">
              <w:t xml:space="preserve"> </w:t>
            </w:r>
            <w:r w:rsidR="00026E2F" w:rsidRPr="002C321E">
              <w:t xml:space="preserve">  </w:t>
            </w:r>
            <w:r w:rsidR="0095343C">
              <w:t>18</w:t>
            </w:r>
            <w:r w:rsidR="0063456C" w:rsidRPr="002C321E">
              <w:t xml:space="preserve">.5 credits </w:t>
            </w:r>
          </w:p>
          <w:p w:rsidR="0063456C" w:rsidRPr="002C321E" w:rsidRDefault="007B5F06" w:rsidP="0063456C">
            <w:r w:rsidRPr="002C321E">
              <w:t xml:space="preserve">Junior </w:t>
            </w:r>
            <w:r w:rsidR="00026E2F" w:rsidRPr="002C321E">
              <w:t xml:space="preserve">   </w:t>
            </w:r>
            <w:r w:rsidR="00111E07">
              <w:t>15</w:t>
            </w:r>
            <w:r w:rsidR="0063456C" w:rsidRPr="002C321E">
              <w:t xml:space="preserve"> credits</w:t>
            </w:r>
          </w:p>
          <w:p w:rsidR="0063456C" w:rsidRPr="002C321E" w:rsidRDefault="0063456C" w:rsidP="0063456C"/>
          <w:p w:rsidR="0063456C" w:rsidRPr="002C321E" w:rsidRDefault="003E41E1" w:rsidP="0063456C">
            <w:r w:rsidRPr="002C321E">
              <w:t xml:space="preserve">ALL </w:t>
            </w:r>
            <w:r w:rsidR="000F07CC" w:rsidRPr="002C321E">
              <w:t xml:space="preserve">FINANCIAL </w:t>
            </w:r>
            <w:r w:rsidR="00026E2F" w:rsidRPr="002C321E">
              <w:t xml:space="preserve">Obligations </w:t>
            </w:r>
            <w:r w:rsidR="000F07CC" w:rsidRPr="002C321E">
              <w:t>are</w:t>
            </w:r>
            <w:r w:rsidR="0063456C" w:rsidRPr="002C321E">
              <w:t xml:space="preserve"> PAID</w:t>
            </w:r>
            <w:r w:rsidR="000F07CC" w:rsidRPr="002C321E">
              <w:t xml:space="preserve"> IN FULL</w:t>
            </w:r>
          </w:p>
          <w:p w:rsidR="0063456C" w:rsidRPr="002C321E" w:rsidRDefault="0063456C" w:rsidP="0063456C"/>
          <w:p w:rsidR="004F6FFF" w:rsidRPr="003F3D48" w:rsidRDefault="0063456C">
            <w:pPr>
              <w:pStyle w:val="EventHeading"/>
              <w:rPr>
                <w:color w:val="A6A6A6" w:themeColor="background1" w:themeShade="A6"/>
              </w:rPr>
            </w:pPr>
            <w:r w:rsidRPr="003F3D48">
              <w:rPr>
                <w:color w:val="A6A6A6" w:themeColor="background1" w:themeShade="A6"/>
              </w:rPr>
              <w:t>Guests</w:t>
            </w:r>
          </w:p>
          <w:p w:rsidR="0063456C" w:rsidRPr="002C321E" w:rsidRDefault="00C05845" w:rsidP="0063456C">
            <w:r w:rsidRPr="002C321E">
              <w:t>Must be approved by</w:t>
            </w:r>
            <w:r w:rsidR="0063456C" w:rsidRPr="002C321E">
              <w:t xml:space="preserve"> </w:t>
            </w:r>
          </w:p>
          <w:p w:rsidR="00CF10FA" w:rsidRPr="002B252F" w:rsidRDefault="0063456C" w:rsidP="00CF10FA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 w:rsidRPr="009740E0">
              <w:rPr>
                <w:i/>
              </w:rPr>
              <w:t xml:space="preserve">Prom </w:t>
            </w:r>
            <w:r w:rsidR="007B5F06" w:rsidRPr="009740E0">
              <w:rPr>
                <w:i/>
              </w:rPr>
              <w:t>Guest</w:t>
            </w:r>
            <w:r w:rsidRPr="009740E0">
              <w:rPr>
                <w:i/>
              </w:rPr>
              <w:t xml:space="preserve"> Request Form</w:t>
            </w:r>
            <w:r w:rsidR="00CF10FA" w:rsidRPr="002B252F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CF10FA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CF10FA" w:rsidRPr="002B252F">
              <w:rPr>
                <w:rFonts w:ascii="Calibri" w:hAnsi="Calibri" w:cs="Arial"/>
                <w:b/>
                <w:sz w:val="22"/>
                <w:szCs w:val="22"/>
              </w:rPr>
              <w:t>before ticket can be purchased</w:t>
            </w:r>
          </w:p>
          <w:p w:rsidR="00B90813" w:rsidRPr="002C321E" w:rsidRDefault="00B90813" w:rsidP="0063456C">
            <w:bookmarkStart w:id="0" w:name="_GoBack"/>
            <w:bookmarkEnd w:id="0"/>
          </w:p>
          <w:p w:rsidR="004F6FFF" w:rsidRPr="002C321E" w:rsidRDefault="0063456C" w:rsidP="00B57802">
            <w:r w:rsidRPr="002C321E">
              <w:t xml:space="preserve">Due </w:t>
            </w:r>
            <w:r w:rsidR="00E0298A">
              <w:t xml:space="preserve">by </w:t>
            </w:r>
            <w:r w:rsidR="001D499B">
              <w:t xml:space="preserve">April </w:t>
            </w:r>
            <w:r w:rsidR="00A46638">
              <w:t>17</w:t>
            </w:r>
            <w:r w:rsidR="00B57802">
              <w:t>th</w:t>
            </w:r>
            <w:r w:rsidR="00B90813" w:rsidRPr="002C321E">
              <w:t xml:space="preserve"> </w:t>
            </w:r>
            <w:r w:rsidRPr="002C321E">
              <w:t xml:space="preserve"> </w:t>
            </w:r>
            <w:r w:rsidR="001D499B">
              <w:t>to</w:t>
            </w:r>
            <w:r w:rsidRPr="002C321E">
              <w:t xml:space="preserve"> DEANS Office</w:t>
            </w:r>
            <w:r w:rsidR="003E41E1" w:rsidRPr="002C321E">
              <w:t xml:space="preserve"> </w:t>
            </w:r>
            <w:r w:rsidR="002C321E" w:rsidRPr="002C321E">
              <w:t xml:space="preserve"> </w:t>
            </w:r>
          </w:p>
        </w:tc>
      </w:tr>
    </w:tbl>
    <w:p w:rsidR="004F6FFF" w:rsidRDefault="002C321E">
      <w:pPr>
        <w:pStyle w:val="TableSpace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71360" cy="9357360"/>
                <wp:effectExtent l="0" t="0" r="17145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0" cy="9357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7549" w:rsidRDefault="003F7549" w:rsidP="00B90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91200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0;width:556.8pt;height:736.8pt;z-index:-251657216;visibility:visible;mso-wrap-style:square;mso-width-percent:912;mso-height-percent:932;mso-wrap-distance-left:9pt;mso-wrap-distance-top:0;mso-wrap-distance-right:9pt;mso-wrap-distance-bottom:0;mso-position-horizontal:center;mso-position-horizontal-relative:page;mso-position-vertical:center;mso-position-vertical-relative:page;mso-width-percent:912;mso-height-percent:932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" fillcolor="black [3213]" strokecolor="#a5a5a5 [2092]" strokeweight="1pt">
                <v:textbox>
                  <w:txbxContent>
                    <w:p w:rsidR="003F7549" w:rsidRDefault="003F7549" w:rsidP="00B90813"/>
                  </w:txbxContent>
                </v:textbox>
                <w10:wrap anchorx="page" anchory="page"/>
              </v:rect>
            </w:pict>
          </mc:Fallback>
        </mc:AlternateContent>
      </w:r>
    </w:p>
    <w:sectPr w:rsidR="004F6FFF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1388E"/>
    <w:multiLevelType w:val="hybridMultilevel"/>
    <w:tmpl w:val="B4A48C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683B1E"/>
    <w:multiLevelType w:val="hybridMultilevel"/>
    <w:tmpl w:val="5C220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6C"/>
    <w:rsid w:val="00026E2F"/>
    <w:rsid w:val="00095C87"/>
    <w:rsid w:val="000F07CC"/>
    <w:rsid w:val="00111E07"/>
    <w:rsid w:val="001D2402"/>
    <w:rsid w:val="001D499B"/>
    <w:rsid w:val="001F15CB"/>
    <w:rsid w:val="002C321E"/>
    <w:rsid w:val="002C6058"/>
    <w:rsid w:val="00344709"/>
    <w:rsid w:val="00362F2E"/>
    <w:rsid w:val="003B52A4"/>
    <w:rsid w:val="003E41E1"/>
    <w:rsid w:val="003F3D48"/>
    <w:rsid w:val="003F7549"/>
    <w:rsid w:val="00472162"/>
    <w:rsid w:val="0048025B"/>
    <w:rsid w:val="004C07BA"/>
    <w:rsid w:val="004F6FFF"/>
    <w:rsid w:val="005430CE"/>
    <w:rsid w:val="005D22A8"/>
    <w:rsid w:val="005F4B7A"/>
    <w:rsid w:val="0063456C"/>
    <w:rsid w:val="006B1C26"/>
    <w:rsid w:val="007014CB"/>
    <w:rsid w:val="00764D3D"/>
    <w:rsid w:val="00786823"/>
    <w:rsid w:val="007B5F06"/>
    <w:rsid w:val="007C21E6"/>
    <w:rsid w:val="007C6887"/>
    <w:rsid w:val="007E60AE"/>
    <w:rsid w:val="008B5E94"/>
    <w:rsid w:val="008F7D6A"/>
    <w:rsid w:val="00915F39"/>
    <w:rsid w:val="00920415"/>
    <w:rsid w:val="00925C00"/>
    <w:rsid w:val="0095343C"/>
    <w:rsid w:val="009740E0"/>
    <w:rsid w:val="009A2AF3"/>
    <w:rsid w:val="009C65BA"/>
    <w:rsid w:val="009F70C4"/>
    <w:rsid w:val="00A27B99"/>
    <w:rsid w:val="00A46638"/>
    <w:rsid w:val="00A74520"/>
    <w:rsid w:val="00A87100"/>
    <w:rsid w:val="00AD2B78"/>
    <w:rsid w:val="00AE4567"/>
    <w:rsid w:val="00B059D6"/>
    <w:rsid w:val="00B1383C"/>
    <w:rsid w:val="00B57802"/>
    <w:rsid w:val="00B77420"/>
    <w:rsid w:val="00B90813"/>
    <w:rsid w:val="00BB65F9"/>
    <w:rsid w:val="00C0374B"/>
    <w:rsid w:val="00C05845"/>
    <w:rsid w:val="00C4285C"/>
    <w:rsid w:val="00C547D1"/>
    <w:rsid w:val="00C749BF"/>
    <w:rsid w:val="00C86ED8"/>
    <w:rsid w:val="00CC335D"/>
    <w:rsid w:val="00CF10FA"/>
    <w:rsid w:val="00CF4D55"/>
    <w:rsid w:val="00D02E01"/>
    <w:rsid w:val="00D57804"/>
    <w:rsid w:val="00DA31A0"/>
    <w:rsid w:val="00DA62D2"/>
    <w:rsid w:val="00E0298A"/>
    <w:rsid w:val="00E21D81"/>
    <w:rsid w:val="00E374C0"/>
    <w:rsid w:val="00EE7313"/>
    <w:rsid w:val="00F0011D"/>
    <w:rsid w:val="00F20DBC"/>
    <w:rsid w:val="00F36306"/>
    <w:rsid w:val="00F4360B"/>
    <w:rsid w:val="00FC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25FA39-6CD3-4031-A2FD-528C4B80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FFFFFF" w:themeColor="background1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Pr>
      <w:color w:val="4A66AC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180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4A66AC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74C80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ACCBF9" w:themeColor="background2"/>
      <w:sz w:val="48"/>
    </w:rPr>
  </w:style>
  <w:style w:type="paragraph" w:customStyle="1" w:styleId="EventInfo">
    <w:name w:val="Event Info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pPr>
      <w:spacing w:after="600" w:line="240" w:lineRule="auto"/>
    </w:pPr>
  </w:style>
  <w:style w:type="paragraph" w:styleId="BlockText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242852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6345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8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8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eber\AppData\Roaming\Microsoft\Templates\Flyer%20(dark%20background)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7EED2-BDB6-4B42-A538-CA6223D0E3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84312F-C740-4DED-9C50-AAD43DA89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(dark background)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Weber, Megan</dc:creator>
  <cp:keywords/>
  <cp:lastModifiedBy>Weber, Megan</cp:lastModifiedBy>
  <cp:revision>2</cp:revision>
  <cp:lastPrinted>2019-02-05T18:08:00Z</cp:lastPrinted>
  <dcterms:created xsi:type="dcterms:W3CDTF">2019-02-06T20:18:00Z</dcterms:created>
  <dcterms:modified xsi:type="dcterms:W3CDTF">2019-02-06T20:18:00Z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TC029283179991</vt:lpwstr>
  </property>
</Properties>
</file>